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8A985E" w14:textId="77777777" w:rsidR="00F073CD" w:rsidRDefault="009420B8" w:rsidP="007D0EA1">
      <w:pPr>
        <w:ind w:left="-900" w:right="-810"/>
        <w:rPr>
          <w:rFonts w:ascii="Arial" w:hAnsi="Arial" w:cs="Arial"/>
        </w:rPr>
      </w:pPr>
      <w:r>
        <w:rPr>
          <w:rFonts w:ascii="Arial" w:eastAsia="Calibri" w:hAnsi="Arial" w:cs="Arial"/>
        </w:rPr>
        <w:t xml:space="preserve">Letter copy </w:t>
      </w:r>
      <w:r w:rsidR="007E5DC1" w:rsidRPr="007E5DC1">
        <w:rPr>
          <w:rFonts w:ascii="Arial" w:eastAsia="Calibri" w:hAnsi="Arial" w:cs="Arial"/>
        </w:rPr>
        <w:t>goes</w:t>
      </w:r>
      <w:r w:rsidR="007E5DC1" w:rsidRPr="007E5DC1">
        <w:rPr>
          <w:rFonts w:ascii="Arial" w:hAnsi="Arial" w:cs="Arial"/>
        </w:rPr>
        <w:t xml:space="preserve"> </w:t>
      </w:r>
      <w:r w:rsidR="007E5DC1" w:rsidRPr="007E5DC1">
        <w:rPr>
          <w:rFonts w:ascii="Arial" w:eastAsia="Calibri" w:hAnsi="Arial" w:cs="Arial"/>
        </w:rPr>
        <w:t>here</w:t>
      </w:r>
      <w:r w:rsidR="007E5DC1" w:rsidRPr="007E5DC1">
        <w:rPr>
          <w:rFonts w:ascii="Arial" w:hAnsi="Arial" w:cs="Arial"/>
        </w:rPr>
        <w:t xml:space="preserve">. </w:t>
      </w:r>
    </w:p>
    <w:p w14:paraId="1504236B" w14:textId="77777777" w:rsidR="009420B8" w:rsidRDefault="009420B8" w:rsidP="007D0EA1">
      <w:pPr>
        <w:ind w:left="-900" w:right="-810"/>
        <w:rPr>
          <w:rFonts w:ascii="Arial" w:hAnsi="Arial" w:cs="Arial"/>
        </w:rPr>
      </w:pPr>
    </w:p>
    <w:p w14:paraId="5ACF8E78" w14:textId="77777777" w:rsidR="009420B8" w:rsidRDefault="009420B8" w:rsidP="009420B8">
      <w:pPr>
        <w:ind w:left="-900" w:right="-810"/>
        <w:rPr>
          <w:rFonts w:ascii="Arial" w:hAnsi="Arial" w:cs="Arial"/>
        </w:rPr>
      </w:pPr>
    </w:p>
    <w:p w14:paraId="7C6253D9" w14:textId="77777777" w:rsidR="009420B8" w:rsidRPr="007E5DC1" w:rsidRDefault="009420B8" w:rsidP="007D0EA1">
      <w:pPr>
        <w:ind w:left="-900" w:right="-810"/>
        <w:rPr>
          <w:rFonts w:ascii="Arial" w:hAnsi="Arial" w:cs="Arial"/>
        </w:rPr>
      </w:pPr>
    </w:p>
    <w:sectPr w:rsidR="009420B8" w:rsidRPr="007E5DC1" w:rsidSect="006768FC">
      <w:headerReference w:type="default" r:id="rId6"/>
      <w:pgSz w:w="12240" w:h="15840"/>
      <w:pgMar w:top="3591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62848A" w14:textId="77777777" w:rsidR="00344778" w:rsidRDefault="00344778" w:rsidP="007D0EA1">
      <w:r>
        <w:separator/>
      </w:r>
    </w:p>
  </w:endnote>
  <w:endnote w:type="continuationSeparator" w:id="0">
    <w:p w14:paraId="267D508F" w14:textId="77777777" w:rsidR="00344778" w:rsidRDefault="00344778" w:rsidP="007D0E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28F4F5" w14:textId="77777777" w:rsidR="00344778" w:rsidRDefault="00344778" w:rsidP="007D0EA1">
      <w:r>
        <w:separator/>
      </w:r>
    </w:p>
  </w:footnote>
  <w:footnote w:type="continuationSeparator" w:id="0">
    <w:p w14:paraId="5C7626B5" w14:textId="77777777" w:rsidR="00344778" w:rsidRDefault="00344778" w:rsidP="007D0E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64280F" w14:textId="124F3301" w:rsidR="007D0EA1" w:rsidRPr="006B52C6" w:rsidRDefault="006B52C6" w:rsidP="006B52C6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36471ED" wp14:editId="3A608C0D">
          <wp:simplePos x="0" y="0"/>
          <wp:positionH relativeFrom="column">
            <wp:posOffset>-1125071</wp:posOffset>
          </wp:positionH>
          <wp:positionV relativeFrom="paragraph">
            <wp:posOffset>-430307</wp:posOffset>
          </wp:positionV>
          <wp:extent cx="7723530" cy="9995647"/>
          <wp:effectExtent l="0" t="0" r="0" b="0"/>
          <wp:wrapNone/>
          <wp:docPr id="13366246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3662467" name="Picture 13366246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68520" cy="1005387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1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30E0"/>
    <w:rsid w:val="00075C9D"/>
    <w:rsid w:val="001D62AC"/>
    <w:rsid w:val="0021016E"/>
    <w:rsid w:val="00270D49"/>
    <w:rsid w:val="00344778"/>
    <w:rsid w:val="00417815"/>
    <w:rsid w:val="00611592"/>
    <w:rsid w:val="00631732"/>
    <w:rsid w:val="00636058"/>
    <w:rsid w:val="00652E70"/>
    <w:rsid w:val="006768FC"/>
    <w:rsid w:val="006B52C6"/>
    <w:rsid w:val="007D0EA1"/>
    <w:rsid w:val="007E5DC1"/>
    <w:rsid w:val="007F7FF7"/>
    <w:rsid w:val="008F1B9E"/>
    <w:rsid w:val="008F2BFD"/>
    <w:rsid w:val="00923720"/>
    <w:rsid w:val="009420B8"/>
    <w:rsid w:val="009B17D8"/>
    <w:rsid w:val="009C222B"/>
    <w:rsid w:val="00A453D5"/>
    <w:rsid w:val="00B575AF"/>
    <w:rsid w:val="00B83042"/>
    <w:rsid w:val="00C162EC"/>
    <w:rsid w:val="00E030E0"/>
    <w:rsid w:val="00F020CE"/>
    <w:rsid w:val="00F073CD"/>
    <w:rsid w:val="00FC13D6"/>
    <w:rsid w:val="00FD0D55"/>
    <w:rsid w:val="00FD7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DAEF2F2"/>
  <w14:defaultImageDpi w14:val="300"/>
  <w15:docId w15:val="{F3FEEAAC-50B2-6947-97BC-BD9BB644A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420B8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020CE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20CE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D0EA1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D0EA1"/>
  </w:style>
  <w:style w:type="paragraph" w:styleId="Footer">
    <w:name w:val="footer"/>
    <w:basedOn w:val="Normal"/>
    <w:link w:val="FooterChar"/>
    <w:uiPriority w:val="99"/>
    <w:unhideWhenUsed/>
    <w:rsid w:val="007D0EA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D0EA1"/>
  </w:style>
  <w:style w:type="character" w:customStyle="1" w:styleId="Heading3Char">
    <w:name w:val="Heading 3 Char"/>
    <w:basedOn w:val="DefaultParagraphFont"/>
    <w:link w:val="Heading3"/>
    <w:uiPriority w:val="9"/>
    <w:rsid w:val="009420B8"/>
    <w:rPr>
      <w:rFonts w:ascii="Times New Roman" w:eastAsia="Times New Roman" w:hAnsi="Times New Roman" w:cs="Times New Roman"/>
      <w:b/>
      <w:bCs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178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jcropp/Desktop/CreightonUniversity_Letterhead_fn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CreightonUniversity_Letterhead_fnl.dotx</Template>
  <TotalTime>8</TotalTime>
  <Pages>1</Pages>
  <Words>4</Words>
  <Characters>23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Creighton University</Company>
  <LinksUpToDate>false</LinksUpToDate>
  <CharactersWithSpaces>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Jennifer Cropp</cp:lastModifiedBy>
  <cp:revision>3</cp:revision>
  <cp:lastPrinted>2016-07-26T22:05:00Z</cp:lastPrinted>
  <dcterms:created xsi:type="dcterms:W3CDTF">2026-04-07T17:15:00Z</dcterms:created>
  <dcterms:modified xsi:type="dcterms:W3CDTF">2026-04-07T17:32:00Z</dcterms:modified>
</cp:coreProperties>
</file>